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62" w:rsidRPr="00192972" w:rsidRDefault="00542062">
      <w:pPr>
        <w:rPr>
          <w:rFonts w:cstheme="minorHAnsi"/>
          <w:sz w:val="22"/>
          <w:szCs w:val="22"/>
        </w:rPr>
      </w:pPr>
      <w:r w:rsidRPr="00192972">
        <w:rPr>
          <w:rFonts w:cstheme="minorHAnsi"/>
          <w:sz w:val="22"/>
          <w:szCs w:val="22"/>
        </w:rPr>
        <w:t>Thank you for showing interest in MSIG’s Consolidated Reporting System (CRS) and Claim Inquiry System</w:t>
      </w:r>
      <w:r w:rsidR="00BE6C6C">
        <w:rPr>
          <w:rFonts w:cstheme="minorHAnsi"/>
          <w:sz w:val="22"/>
          <w:szCs w:val="22"/>
        </w:rPr>
        <w:t xml:space="preserve"> </w:t>
      </w:r>
      <w:r w:rsidR="00BE6C6C" w:rsidRPr="00192972">
        <w:rPr>
          <w:rFonts w:cstheme="minorHAnsi"/>
          <w:sz w:val="22"/>
          <w:szCs w:val="22"/>
        </w:rPr>
        <w:t>(CI)</w:t>
      </w:r>
      <w:r w:rsidRPr="00192972">
        <w:rPr>
          <w:rFonts w:cstheme="minorHAnsi"/>
          <w:sz w:val="22"/>
          <w:szCs w:val="22"/>
        </w:rPr>
        <w:t xml:space="preserve">. Please be advised, </w:t>
      </w:r>
      <w:r w:rsidR="00073675">
        <w:rPr>
          <w:rFonts w:cstheme="minorHAnsi"/>
          <w:sz w:val="22"/>
          <w:szCs w:val="22"/>
        </w:rPr>
        <w:t>MSIG</w:t>
      </w:r>
      <w:r w:rsidR="00073675" w:rsidRPr="00073675">
        <w:rPr>
          <w:rFonts w:cstheme="minorHAnsi"/>
          <w:sz w:val="22"/>
          <w:szCs w:val="22"/>
          <w:vertAlign w:val="superscript"/>
        </w:rPr>
        <w:t>1</w:t>
      </w:r>
      <w:r w:rsidR="00073675">
        <w:rPr>
          <w:rFonts w:cstheme="minorHAnsi"/>
          <w:sz w:val="22"/>
          <w:szCs w:val="22"/>
          <w:vertAlign w:val="superscript"/>
        </w:rPr>
        <w:t xml:space="preserve"> </w:t>
      </w:r>
      <w:r w:rsidR="00073675">
        <w:rPr>
          <w:rFonts w:cstheme="minorHAnsi"/>
          <w:sz w:val="22"/>
          <w:szCs w:val="22"/>
        </w:rPr>
        <w:t xml:space="preserve">provides access </w:t>
      </w:r>
      <w:r w:rsidRPr="00192972">
        <w:rPr>
          <w:rFonts w:cstheme="minorHAnsi"/>
          <w:sz w:val="22"/>
          <w:szCs w:val="22"/>
        </w:rPr>
        <w:t xml:space="preserve">to these systems </w:t>
      </w:r>
      <w:r w:rsidR="00192972" w:rsidRPr="00192972">
        <w:rPr>
          <w:rFonts w:cstheme="minorHAnsi"/>
          <w:sz w:val="22"/>
          <w:szCs w:val="22"/>
        </w:rPr>
        <w:t>at its discretion</w:t>
      </w:r>
      <w:r w:rsidRPr="00192972">
        <w:rPr>
          <w:rFonts w:cstheme="minorHAnsi"/>
          <w:sz w:val="22"/>
          <w:szCs w:val="22"/>
        </w:rPr>
        <w:t xml:space="preserve"> for policyholders and brokers. </w:t>
      </w:r>
      <w:r w:rsidR="00816D6B">
        <w:rPr>
          <w:rFonts w:cstheme="minorHAnsi"/>
          <w:sz w:val="22"/>
          <w:szCs w:val="22"/>
        </w:rPr>
        <w:t>Use</w:t>
      </w:r>
      <w:r w:rsidR="00CF4825">
        <w:rPr>
          <w:rFonts w:cstheme="minorHAnsi"/>
          <w:sz w:val="22"/>
          <w:szCs w:val="22"/>
        </w:rPr>
        <w:t xml:space="preserve"> of and access to CRS and CI is</w:t>
      </w:r>
      <w:r w:rsidR="00816D6B">
        <w:rPr>
          <w:rFonts w:cstheme="minorHAnsi"/>
          <w:sz w:val="22"/>
          <w:szCs w:val="22"/>
        </w:rPr>
        <w:t xml:space="preserve"> governed by the terms and conditions </w:t>
      </w:r>
      <w:r w:rsidR="00C22885">
        <w:rPr>
          <w:rFonts w:cstheme="minorHAnsi"/>
          <w:sz w:val="22"/>
          <w:szCs w:val="22"/>
        </w:rPr>
        <w:t>for use of these systems and the MSIG website.</w:t>
      </w:r>
    </w:p>
    <w:p w:rsidR="00F91FF9" w:rsidRPr="00192972" w:rsidRDefault="00192972" w:rsidP="00542062">
      <w:pPr>
        <w:pStyle w:val="NoSpacing"/>
        <w:rPr>
          <w:rFonts w:cstheme="minorHAnsi"/>
          <w:color w:val="002060"/>
          <w:sz w:val="22"/>
          <w:szCs w:val="22"/>
        </w:rPr>
      </w:pPr>
      <w:r w:rsidRPr="00192972">
        <w:rPr>
          <w:rFonts w:cstheme="minorHAnsi"/>
          <w:b/>
          <w:color w:val="002060"/>
          <w:sz w:val="22"/>
          <w:szCs w:val="22"/>
          <w:u w:val="single"/>
        </w:rPr>
        <w:t>To enroll and access claim information please provide at least one of the following</w:t>
      </w:r>
      <w:r w:rsidR="005A5E4C" w:rsidRPr="00192972">
        <w:rPr>
          <w:rFonts w:cstheme="minorHAnsi"/>
          <w:b/>
          <w:color w:val="002060"/>
          <w:sz w:val="22"/>
          <w:szCs w:val="22"/>
          <w:u w:val="single"/>
        </w:rPr>
        <w:t xml:space="preserve">: </w:t>
      </w:r>
      <w:r w:rsidR="00542062" w:rsidRPr="00192972">
        <w:rPr>
          <w:rFonts w:cstheme="minorHAnsi"/>
          <w:color w:val="002060"/>
          <w:sz w:val="22"/>
          <w:szCs w:val="22"/>
        </w:rPr>
        <w:t xml:space="preserve"> </w:t>
      </w:r>
    </w:p>
    <w:p w:rsidR="00F91FF9" w:rsidRPr="00192972" w:rsidRDefault="00542062" w:rsidP="00F91FF9">
      <w:pPr>
        <w:pStyle w:val="NoSpacing"/>
        <w:rPr>
          <w:rFonts w:cstheme="minorHAnsi"/>
          <w:sz w:val="22"/>
          <w:szCs w:val="22"/>
        </w:rPr>
      </w:pPr>
      <w:r w:rsidRPr="00192972">
        <w:rPr>
          <w:rFonts w:cstheme="minorHAnsi"/>
          <w:sz w:val="22"/>
          <w:szCs w:val="22"/>
          <w:u w:val="single"/>
        </w:rPr>
        <w:t>Account Number</w:t>
      </w:r>
      <w:r w:rsidR="00F91FF9" w:rsidRPr="00192972">
        <w:rPr>
          <w:rFonts w:cstheme="minorHAnsi"/>
          <w:sz w:val="22"/>
          <w:szCs w:val="22"/>
        </w:rPr>
        <w:t xml:space="preserve">(s):  </w:t>
      </w:r>
      <w:r w:rsidRPr="00192972">
        <w:rPr>
          <w:rFonts w:cstheme="minorHAnsi"/>
          <w:sz w:val="22"/>
          <w:szCs w:val="22"/>
        </w:rPr>
        <w:t xml:space="preserve">Grants access to </w:t>
      </w:r>
      <w:r w:rsidR="00192972" w:rsidRPr="00192972">
        <w:rPr>
          <w:rFonts w:cstheme="minorHAnsi"/>
          <w:sz w:val="22"/>
          <w:szCs w:val="22"/>
        </w:rPr>
        <w:t xml:space="preserve">claim information for all </w:t>
      </w:r>
      <w:r w:rsidRPr="00192972">
        <w:rPr>
          <w:rFonts w:cstheme="minorHAnsi"/>
          <w:sz w:val="22"/>
          <w:szCs w:val="22"/>
        </w:rPr>
        <w:t>policies</w:t>
      </w:r>
      <w:r w:rsidR="006B2BA8" w:rsidRPr="00192972">
        <w:rPr>
          <w:rFonts w:cstheme="minorHAnsi"/>
          <w:sz w:val="22"/>
          <w:szCs w:val="22"/>
        </w:rPr>
        <w:t xml:space="preserve"> under</w:t>
      </w:r>
      <w:r w:rsidR="00F91FF9" w:rsidRPr="00192972">
        <w:rPr>
          <w:rFonts w:cstheme="minorHAnsi"/>
          <w:sz w:val="22"/>
          <w:szCs w:val="22"/>
        </w:rPr>
        <w:t xml:space="preserve"> the account</w:t>
      </w:r>
      <w:r w:rsidR="006B2BA8" w:rsidRPr="00192972">
        <w:rPr>
          <w:rFonts w:cstheme="minorHAnsi"/>
          <w:sz w:val="22"/>
          <w:szCs w:val="22"/>
        </w:rPr>
        <w:t xml:space="preserve"> number(s)</w:t>
      </w:r>
      <w:r w:rsidR="00F91FF9" w:rsidRPr="00192972">
        <w:rPr>
          <w:rFonts w:cstheme="minorHAnsi"/>
          <w:sz w:val="22"/>
          <w:szCs w:val="22"/>
        </w:rPr>
        <w:t xml:space="preserve"> listed</w:t>
      </w:r>
    </w:p>
    <w:p w:rsidR="00F91FF9" w:rsidRPr="00192972" w:rsidRDefault="00542062" w:rsidP="00F91FF9">
      <w:pPr>
        <w:pStyle w:val="NoSpacing"/>
        <w:rPr>
          <w:rFonts w:cstheme="minorHAnsi"/>
          <w:sz w:val="22"/>
          <w:szCs w:val="22"/>
        </w:rPr>
      </w:pPr>
      <w:r w:rsidRPr="00192972">
        <w:rPr>
          <w:rFonts w:cstheme="minorHAnsi"/>
          <w:sz w:val="22"/>
          <w:szCs w:val="22"/>
          <w:u w:val="single"/>
        </w:rPr>
        <w:t>Policy Number(s)</w:t>
      </w:r>
      <w:r w:rsidR="00F91FF9" w:rsidRPr="00192972">
        <w:rPr>
          <w:rFonts w:cstheme="minorHAnsi"/>
          <w:sz w:val="22"/>
          <w:szCs w:val="22"/>
        </w:rPr>
        <w:t xml:space="preserve">:      </w:t>
      </w:r>
      <w:r w:rsidR="00C22885">
        <w:rPr>
          <w:rFonts w:cstheme="minorHAnsi"/>
          <w:sz w:val="22"/>
          <w:szCs w:val="22"/>
        </w:rPr>
        <w:t>Grants</w:t>
      </w:r>
      <w:r w:rsidR="00F91FF9" w:rsidRPr="00192972">
        <w:rPr>
          <w:rFonts w:cstheme="minorHAnsi"/>
          <w:sz w:val="22"/>
          <w:szCs w:val="22"/>
        </w:rPr>
        <w:t xml:space="preserve"> </w:t>
      </w:r>
      <w:r w:rsidR="006B2BA8" w:rsidRPr="00192972">
        <w:rPr>
          <w:rFonts w:cstheme="minorHAnsi"/>
          <w:sz w:val="22"/>
          <w:szCs w:val="22"/>
        </w:rPr>
        <w:t>a</w:t>
      </w:r>
      <w:r w:rsidRPr="00192972">
        <w:rPr>
          <w:rFonts w:cstheme="minorHAnsi"/>
          <w:sz w:val="22"/>
          <w:szCs w:val="22"/>
        </w:rPr>
        <w:t>ccess</w:t>
      </w:r>
      <w:r w:rsidR="006B2BA8" w:rsidRPr="00192972">
        <w:rPr>
          <w:rFonts w:cstheme="minorHAnsi"/>
          <w:sz w:val="22"/>
          <w:szCs w:val="22"/>
        </w:rPr>
        <w:t xml:space="preserve"> to</w:t>
      </w:r>
      <w:r w:rsidR="00192972" w:rsidRPr="00192972">
        <w:rPr>
          <w:rFonts w:cstheme="minorHAnsi"/>
          <w:sz w:val="22"/>
          <w:szCs w:val="22"/>
        </w:rPr>
        <w:t xml:space="preserve"> claim information</w:t>
      </w:r>
      <w:r w:rsidR="00C22885">
        <w:rPr>
          <w:rFonts w:cstheme="minorHAnsi"/>
          <w:sz w:val="22"/>
          <w:szCs w:val="22"/>
        </w:rPr>
        <w:t xml:space="preserve"> only</w:t>
      </w:r>
      <w:r w:rsidR="00192972" w:rsidRPr="00192972">
        <w:rPr>
          <w:rFonts w:cstheme="minorHAnsi"/>
          <w:sz w:val="22"/>
          <w:szCs w:val="22"/>
        </w:rPr>
        <w:t xml:space="preserve"> for the specific</w:t>
      </w:r>
      <w:r w:rsidR="006B2BA8" w:rsidRPr="00192972">
        <w:rPr>
          <w:rFonts w:cstheme="minorHAnsi"/>
          <w:sz w:val="22"/>
          <w:szCs w:val="22"/>
        </w:rPr>
        <w:t xml:space="preserve"> policy number(s) listed</w:t>
      </w:r>
    </w:p>
    <w:p w:rsidR="00F91FF9" w:rsidRPr="00192972" w:rsidRDefault="00542062" w:rsidP="00F91FF9">
      <w:pPr>
        <w:pStyle w:val="NoSpacing"/>
        <w:rPr>
          <w:rFonts w:cstheme="minorHAnsi"/>
          <w:sz w:val="22"/>
          <w:szCs w:val="22"/>
        </w:rPr>
      </w:pPr>
      <w:r w:rsidRPr="00192972">
        <w:rPr>
          <w:rFonts w:cstheme="minorHAnsi"/>
          <w:sz w:val="22"/>
          <w:szCs w:val="22"/>
          <w:u w:val="single"/>
        </w:rPr>
        <w:t>Producer Code</w:t>
      </w:r>
      <w:r w:rsidR="00F91FF9" w:rsidRPr="00192972">
        <w:rPr>
          <w:rFonts w:cstheme="minorHAnsi"/>
          <w:sz w:val="22"/>
          <w:szCs w:val="22"/>
          <w:u w:val="single"/>
        </w:rPr>
        <w:t>(s)</w:t>
      </w:r>
      <w:r w:rsidR="00F91FF9" w:rsidRPr="00192972">
        <w:rPr>
          <w:rFonts w:cstheme="minorHAnsi"/>
          <w:sz w:val="22"/>
          <w:szCs w:val="22"/>
        </w:rPr>
        <w:t xml:space="preserve">: </w:t>
      </w:r>
      <w:r w:rsidRPr="00192972">
        <w:rPr>
          <w:rFonts w:cstheme="minorHAnsi"/>
          <w:sz w:val="22"/>
          <w:szCs w:val="22"/>
        </w:rPr>
        <w:t xml:space="preserve"> </w:t>
      </w:r>
      <w:r w:rsidR="00F91FF9" w:rsidRPr="00192972">
        <w:rPr>
          <w:rFonts w:cstheme="minorHAnsi"/>
          <w:sz w:val="22"/>
          <w:szCs w:val="22"/>
        </w:rPr>
        <w:t xml:space="preserve">    </w:t>
      </w:r>
      <w:r w:rsidR="00C22885">
        <w:rPr>
          <w:rFonts w:cstheme="minorHAnsi"/>
          <w:sz w:val="22"/>
          <w:szCs w:val="22"/>
        </w:rPr>
        <w:t>Grants</w:t>
      </w:r>
      <w:r w:rsidRPr="00192972">
        <w:rPr>
          <w:rFonts w:cstheme="minorHAnsi"/>
          <w:sz w:val="22"/>
          <w:szCs w:val="22"/>
        </w:rPr>
        <w:t xml:space="preserve"> </w:t>
      </w:r>
      <w:r w:rsidR="00F91FF9" w:rsidRPr="00192972">
        <w:rPr>
          <w:rFonts w:cstheme="minorHAnsi"/>
          <w:sz w:val="22"/>
          <w:szCs w:val="22"/>
        </w:rPr>
        <w:t xml:space="preserve">access to </w:t>
      </w:r>
      <w:r w:rsidR="00192972" w:rsidRPr="00192972">
        <w:rPr>
          <w:rFonts w:cstheme="minorHAnsi"/>
          <w:sz w:val="22"/>
          <w:szCs w:val="22"/>
        </w:rPr>
        <w:t>claim information for all</w:t>
      </w:r>
      <w:r w:rsidR="00F91FF9" w:rsidRPr="00192972">
        <w:rPr>
          <w:rFonts w:cstheme="minorHAnsi"/>
          <w:sz w:val="22"/>
          <w:szCs w:val="22"/>
        </w:rPr>
        <w:t xml:space="preserve"> </w:t>
      </w:r>
      <w:r w:rsidRPr="00192972">
        <w:rPr>
          <w:rFonts w:cstheme="minorHAnsi"/>
          <w:sz w:val="22"/>
          <w:szCs w:val="22"/>
        </w:rPr>
        <w:t xml:space="preserve">accounts/policies </w:t>
      </w:r>
      <w:r w:rsidR="00F91FF9" w:rsidRPr="00192972">
        <w:rPr>
          <w:rFonts w:cstheme="minorHAnsi"/>
          <w:sz w:val="22"/>
          <w:szCs w:val="22"/>
        </w:rPr>
        <w:t xml:space="preserve">for </w:t>
      </w:r>
      <w:r w:rsidR="006B2BA8" w:rsidRPr="00192972">
        <w:rPr>
          <w:rFonts w:cstheme="minorHAnsi"/>
          <w:sz w:val="22"/>
          <w:szCs w:val="22"/>
        </w:rPr>
        <w:t>each</w:t>
      </w:r>
      <w:r w:rsidR="00F91FF9" w:rsidRPr="00192972">
        <w:rPr>
          <w:rFonts w:cstheme="minorHAnsi"/>
          <w:sz w:val="22"/>
          <w:szCs w:val="22"/>
        </w:rPr>
        <w:t xml:space="preserve"> </w:t>
      </w:r>
      <w:r w:rsidR="00C22885">
        <w:rPr>
          <w:rFonts w:cstheme="minorHAnsi"/>
          <w:sz w:val="22"/>
          <w:szCs w:val="22"/>
        </w:rPr>
        <w:t>client (access for brokers only)</w:t>
      </w:r>
    </w:p>
    <w:p w:rsidR="00F91FF9" w:rsidRPr="00192972" w:rsidRDefault="00F91FF9" w:rsidP="00F91FF9">
      <w:pPr>
        <w:pStyle w:val="NoSpacing"/>
        <w:rPr>
          <w:rFonts w:cstheme="minorHAnsi"/>
          <w:sz w:val="22"/>
          <w:szCs w:val="22"/>
        </w:rPr>
      </w:pPr>
      <w:r w:rsidRPr="00192972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66675</wp:posOffset>
                </wp:positionV>
                <wp:extent cx="6216650" cy="45719"/>
                <wp:effectExtent l="0" t="0" r="1270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87E5B" id="Rectangle 2" o:spid="_x0000_s1026" style="position:absolute;margin-left:-5pt;margin-top:5.25pt;width:489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" fillcolor="#a5a5a5 [2092]" strokecolor="#a5a5a5 [2092]" strokeweight="1pt"/>
            </w:pict>
          </mc:Fallback>
        </mc:AlternateContent>
      </w:r>
    </w:p>
    <w:p w:rsidR="00542062" w:rsidRPr="00192972" w:rsidRDefault="00542062">
      <w:pPr>
        <w:rPr>
          <w:rFonts w:cstheme="minorHAnsi"/>
          <w:sz w:val="22"/>
          <w:szCs w:val="22"/>
        </w:rPr>
      </w:pPr>
      <w:r w:rsidRPr="00192972">
        <w:rPr>
          <w:rFonts w:cstheme="minorHAnsi"/>
          <w:sz w:val="22"/>
          <w:szCs w:val="22"/>
        </w:rPr>
        <w:t xml:space="preserve">Date: </w:t>
      </w:r>
      <w:r w:rsidR="000B67F8" w:rsidRPr="00192972">
        <w:rPr>
          <w:rFonts w:cstheme="minorHAnsi"/>
          <w:color w:val="154F77" w:themeColor="accent2" w:themeTint="E6"/>
          <w:sz w:val="22"/>
          <w:szCs w:val="22"/>
        </w:rPr>
        <w:fldChar w:fldCharType="begin">
          <w:ffData>
            <w:name w:val=""/>
            <w:enabled/>
            <w:calcOnExit w:val="0"/>
            <w:statusText w:type="text" w:val="Please enter the HSB reinsured form number and edition date"/>
            <w:textInput/>
          </w:ffData>
        </w:fldChar>
      </w:r>
      <w:r w:rsidR="000B67F8" w:rsidRPr="00192972">
        <w:rPr>
          <w:rFonts w:cstheme="minorHAnsi"/>
          <w:color w:val="154F77" w:themeColor="accent2" w:themeTint="E6"/>
          <w:sz w:val="22"/>
          <w:szCs w:val="22"/>
        </w:rPr>
        <w:instrText xml:space="preserve"> FORMTEXT </w:instrText>
      </w:r>
      <w:r w:rsidR="000B67F8" w:rsidRPr="00192972">
        <w:rPr>
          <w:rFonts w:cstheme="minorHAnsi"/>
          <w:color w:val="154F77" w:themeColor="accent2" w:themeTint="E6"/>
          <w:sz w:val="22"/>
          <w:szCs w:val="22"/>
        </w:rPr>
      </w:r>
      <w:r w:rsidR="000B67F8" w:rsidRPr="00192972">
        <w:rPr>
          <w:rFonts w:cstheme="minorHAnsi"/>
          <w:color w:val="154F77" w:themeColor="accent2" w:themeTint="E6"/>
          <w:sz w:val="22"/>
          <w:szCs w:val="22"/>
        </w:rPr>
        <w:fldChar w:fldCharType="separate"/>
      </w:r>
      <w:r w:rsidR="000B67F8" w:rsidRPr="00192972">
        <w:rPr>
          <w:rFonts w:cstheme="minorHAnsi"/>
          <w:noProof/>
          <w:color w:val="154F77" w:themeColor="accent2" w:themeTint="E6"/>
          <w:sz w:val="22"/>
          <w:szCs w:val="22"/>
        </w:rPr>
        <w:t> </w:t>
      </w:r>
      <w:r w:rsidR="000B67F8" w:rsidRPr="00192972">
        <w:rPr>
          <w:rFonts w:cstheme="minorHAnsi"/>
          <w:noProof/>
          <w:color w:val="154F77" w:themeColor="accent2" w:themeTint="E6"/>
          <w:sz w:val="22"/>
          <w:szCs w:val="22"/>
        </w:rPr>
        <w:t> </w:t>
      </w:r>
      <w:r w:rsidR="000B67F8" w:rsidRPr="00192972">
        <w:rPr>
          <w:rFonts w:cstheme="minorHAnsi"/>
          <w:noProof/>
          <w:color w:val="154F77" w:themeColor="accent2" w:themeTint="E6"/>
          <w:sz w:val="22"/>
          <w:szCs w:val="22"/>
        </w:rPr>
        <w:t> </w:t>
      </w:r>
      <w:r w:rsidR="000B67F8" w:rsidRPr="00192972">
        <w:rPr>
          <w:rFonts w:cstheme="minorHAnsi"/>
          <w:noProof/>
          <w:color w:val="154F77" w:themeColor="accent2" w:themeTint="E6"/>
          <w:sz w:val="22"/>
          <w:szCs w:val="22"/>
        </w:rPr>
        <w:t> </w:t>
      </w:r>
      <w:r w:rsidR="000B67F8" w:rsidRPr="00192972">
        <w:rPr>
          <w:rFonts w:cstheme="minorHAnsi"/>
          <w:noProof/>
          <w:color w:val="154F77" w:themeColor="accent2" w:themeTint="E6"/>
          <w:sz w:val="22"/>
          <w:szCs w:val="22"/>
        </w:rPr>
        <w:t> </w:t>
      </w:r>
      <w:r w:rsidR="000B67F8" w:rsidRPr="00192972">
        <w:rPr>
          <w:rFonts w:cstheme="minorHAnsi"/>
          <w:color w:val="154F77" w:themeColor="accent2" w:themeTint="E6"/>
          <w:sz w:val="22"/>
          <w:szCs w:val="22"/>
        </w:rPr>
        <w:fldChar w:fldCharType="end"/>
      </w:r>
    </w:p>
    <w:tbl>
      <w:tblPr>
        <w:tblStyle w:val="TableGrid"/>
        <w:tblW w:w="46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"/>
        <w:gridCol w:w="2661"/>
        <w:gridCol w:w="3219"/>
        <w:gridCol w:w="1557"/>
        <w:gridCol w:w="2288"/>
      </w:tblGrid>
      <w:tr w:rsidR="0090596C" w:rsidRPr="00192972" w:rsidTr="00946545">
        <w:tc>
          <w:tcPr>
            <w:tcW w:w="5000" w:type="pct"/>
            <w:gridSpan w:val="5"/>
            <w:shd w:val="clear" w:color="auto" w:fill="154F77" w:themeFill="accent2" w:themeFillTint="E6"/>
          </w:tcPr>
          <w:p w:rsidR="00650259" w:rsidRPr="00192972" w:rsidRDefault="00542062" w:rsidP="00542062">
            <w:pPr>
              <w:pStyle w:val="Heading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2972">
              <w:rPr>
                <w:rFonts w:asciiTheme="minorHAnsi" w:hAnsiTheme="minorHAnsi" w:cstheme="minorHAnsi"/>
                <w:sz w:val="22"/>
                <w:szCs w:val="22"/>
              </w:rPr>
              <w:t>Company Information</w:t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542062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Company Name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542062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Address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542062" w:rsidP="0090596C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City/State/Zip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F91FF9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*</w:t>
            </w:r>
            <w:r w:rsidR="00542062" w:rsidRPr="00192972">
              <w:rPr>
                <w:rFonts w:cstheme="minorHAnsi"/>
                <w:sz w:val="22"/>
                <w:szCs w:val="22"/>
              </w:rPr>
              <w:t>Account Number</w:t>
            </w:r>
            <w:r w:rsidR="00F20E49" w:rsidRPr="00192972">
              <w:rPr>
                <w:rFonts w:cstheme="minorHAnsi"/>
                <w:sz w:val="22"/>
                <w:szCs w:val="22"/>
              </w:rPr>
              <w:t>(s)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F91FF9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*</w:t>
            </w:r>
            <w:r w:rsidR="00542062" w:rsidRPr="00192972">
              <w:rPr>
                <w:rFonts w:cstheme="minorHAnsi"/>
                <w:sz w:val="22"/>
                <w:szCs w:val="22"/>
              </w:rPr>
              <w:t>Policy Number(s)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542062" w:rsidRPr="00192972" w:rsidTr="00946545">
        <w:tc>
          <w:tcPr>
            <w:tcW w:w="1480" w:type="pct"/>
            <w:gridSpan w:val="2"/>
            <w:vAlign w:val="bottom"/>
          </w:tcPr>
          <w:p w:rsidR="00542062" w:rsidRPr="00192972" w:rsidRDefault="00F91FF9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*</w:t>
            </w:r>
            <w:r w:rsidR="00542062" w:rsidRPr="00192972">
              <w:rPr>
                <w:rFonts w:cstheme="minorHAnsi"/>
                <w:sz w:val="22"/>
                <w:szCs w:val="22"/>
              </w:rPr>
              <w:t>Producer Code</w:t>
            </w:r>
            <w:r w:rsidR="009F443D" w:rsidRPr="00192972">
              <w:rPr>
                <w:rFonts w:cstheme="minorHAnsi"/>
                <w:sz w:val="22"/>
                <w:szCs w:val="22"/>
              </w:rPr>
              <w:t>(s)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542062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:rsidR="00650259" w:rsidRPr="00192972" w:rsidRDefault="00650259" w:rsidP="00977F99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90596C" w:rsidRPr="00192972" w:rsidTr="00946545">
        <w:tc>
          <w:tcPr>
            <w:tcW w:w="5000" w:type="pct"/>
            <w:gridSpan w:val="5"/>
            <w:shd w:val="clear" w:color="auto" w:fill="154F77" w:themeFill="accent2" w:themeFillTint="E6"/>
          </w:tcPr>
          <w:p w:rsidR="00650259" w:rsidRPr="00192972" w:rsidRDefault="00542062" w:rsidP="00542062">
            <w:pPr>
              <w:pStyle w:val="Heading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2972">
              <w:rPr>
                <w:rFonts w:asciiTheme="minorHAnsi" w:hAnsiTheme="minorHAnsi" w:cstheme="minorHAnsi"/>
                <w:sz w:val="22"/>
                <w:szCs w:val="22"/>
              </w:rPr>
              <w:t>User Information:</w:t>
            </w:r>
          </w:p>
        </w:tc>
      </w:tr>
      <w:tr w:rsidR="00650259" w:rsidRPr="00192972" w:rsidTr="00946545">
        <w:sdt>
          <w:sdtPr>
            <w:rPr>
              <w:rFonts w:cstheme="minorHAnsi"/>
              <w:sz w:val="22"/>
              <w:szCs w:val="22"/>
            </w:rPr>
            <w:id w:val="1384843028"/>
            <w:placeholder>
              <w:docPart w:val="1F0072A1BF794E44BBB05D7BABF379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80" w:type="pct"/>
                <w:gridSpan w:val="2"/>
                <w:vAlign w:val="bottom"/>
              </w:tcPr>
              <w:p w:rsidR="00650259" w:rsidRPr="00192972" w:rsidRDefault="0090596C" w:rsidP="00F52451">
                <w:pPr>
                  <w:pStyle w:val="NormalIndent"/>
                  <w:rPr>
                    <w:rFonts w:cstheme="minorHAnsi"/>
                    <w:sz w:val="22"/>
                    <w:szCs w:val="22"/>
                  </w:rPr>
                </w:pPr>
                <w:r w:rsidRPr="00192972">
                  <w:rPr>
                    <w:rFonts w:cstheme="minorHAnsi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bookmarkStart w:id="0" w:name="_GoBack" w:displacedByCustomXml="next"/>
        <w:sdt>
          <w:sdtPr>
            <w:rPr>
              <w:rFonts w:cstheme="minorHAnsi"/>
              <w:sz w:val="22"/>
              <w:szCs w:val="22"/>
            </w:rPr>
            <w:id w:val="1166290108"/>
            <w:placeholder>
              <w:docPart w:val="660233E126AC40B292E624BA4D6781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80" w:type="pct"/>
                <w:gridSpan w:val="2"/>
                <w:vAlign w:val="bottom"/>
              </w:tcPr>
              <w:p w:rsidR="00650259" w:rsidRPr="00192972" w:rsidRDefault="0090596C" w:rsidP="00F52451">
                <w:pPr>
                  <w:pStyle w:val="NormalIndent"/>
                  <w:rPr>
                    <w:rFonts w:cstheme="minorHAnsi"/>
                    <w:sz w:val="22"/>
                    <w:szCs w:val="22"/>
                  </w:rPr>
                </w:pPr>
                <w:r w:rsidRPr="00192972">
                  <w:rPr>
                    <w:rFonts w:cstheme="minorHAnsi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51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bookmarkEnd w:id="0"/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542062" w:rsidP="00542062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Work Phone</w:t>
            </w:r>
          </w:p>
        </w:tc>
        <w:tc>
          <w:tcPr>
            <w:tcW w:w="160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  <w:tc>
          <w:tcPr>
            <w:tcW w:w="776" w:type="pct"/>
            <w:tcBorders>
              <w:top w:val="single" w:sz="4" w:space="0" w:color="auto"/>
            </w:tcBorders>
            <w:vAlign w:val="bottom"/>
          </w:tcPr>
          <w:p w:rsidR="00650259" w:rsidRPr="00192972" w:rsidRDefault="00542062" w:rsidP="00542062">
            <w:pPr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Work Cell</w:t>
            </w:r>
          </w:p>
        </w:tc>
        <w:tc>
          <w:tcPr>
            <w:tcW w:w="11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650259" w:rsidRPr="00192972" w:rsidTr="00946545">
        <w:tc>
          <w:tcPr>
            <w:tcW w:w="1480" w:type="pct"/>
            <w:gridSpan w:val="2"/>
            <w:vAlign w:val="bottom"/>
          </w:tcPr>
          <w:p w:rsidR="00650259" w:rsidRPr="00192972" w:rsidRDefault="002412FA" w:rsidP="002412FA">
            <w:pPr>
              <w:pStyle w:val="NormalIndent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Work Email</w:t>
            </w:r>
          </w:p>
        </w:tc>
        <w:tc>
          <w:tcPr>
            <w:tcW w:w="3519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192972" w:rsidRDefault="003A69F9" w:rsidP="007F7B5D">
            <w:pPr>
              <w:spacing w:before="120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Please enter the HSB reinsured form number and edition date"/>
                  <w:textInput/>
                </w:ffData>
              </w:fldCha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instrText xml:space="preserve"> FORMTEXT </w:instrTex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separate"/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noProof/>
                <w:color w:val="154F77" w:themeColor="accent2" w:themeTint="E6"/>
                <w:sz w:val="22"/>
                <w:szCs w:val="22"/>
              </w:rPr>
              <w:t> </w:t>
            </w:r>
            <w:r w:rsidRPr="00192972">
              <w:rPr>
                <w:rFonts w:cstheme="minorHAnsi"/>
                <w:color w:val="154F77" w:themeColor="accent2" w:themeTint="E6"/>
                <w:sz w:val="22"/>
                <w:szCs w:val="22"/>
              </w:rPr>
              <w:fldChar w:fldCharType="end"/>
            </w:r>
          </w:p>
        </w:tc>
      </w:tr>
      <w:tr w:rsidR="00542062" w:rsidRPr="00192972" w:rsidTr="00946545">
        <w:tc>
          <w:tcPr>
            <w:tcW w:w="154" w:type="pct"/>
            <w:vAlign w:val="bottom"/>
          </w:tcPr>
          <w:p w:rsidR="00542062" w:rsidRPr="00192972" w:rsidRDefault="00542062" w:rsidP="00F91FF9">
            <w:pPr>
              <w:spacing w:before="12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846" w:type="pct"/>
            <w:gridSpan w:val="4"/>
            <w:vAlign w:val="bottom"/>
          </w:tcPr>
          <w:p w:rsidR="00192972" w:rsidRDefault="00192972" w:rsidP="00413AA4">
            <w:pPr>
              <w:spacing w:before="120"/>
              <w:ind w:left="-110"/>
              <w:rPr>
                <w:rFonts w:cstheme="minorHAnsi"/>
                <w:sz w:val="22"/>
                <w:szCs w:val="22"/>
              </w:rPr>
            </w:pPr>
          </w:p>
          <w:p w:rsidR="0049289F" w:rsidRPr="00192972" w:rsidRDefault="002E4F47" w:rsidP="00192972">
            <w:pPr>
              <w:spacing w:before="120"/>
              <w:ind w:left="-110"/>
              <w:jc w:val="center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W</w:t>
            </w:r>
            <w:r w:rsidR="00413AA4" w:rsidRPr="00192972">
              <w:rPr>
                <w:rFonts w:cstheme="minorHAnsi"/>
                <w:sz w:val="22"/>
                <w:szCs w:val="22"/>
              </w:rPr>
              <w:t>h</w:t>
            </w:r>
            <w:r w:rsidRPr="00192972">
              <w:rPr>
                <w:rFonts w:cstheme="minorHAnsi"/>
                <w:sz w:val="22"/>
                <w:szCs w:val="22"/>
              </w:rPr>
              <w:t xml:space="preserve">en completed, </w:t>
            </w:r>
            <w:r w:rsidR="00413AA4" w:rsidRPr="00192972">
              <w:rPr>
                <w:rFonts w:cstheme="minorHAnsi"/>
                <w:sz w:val="22"/>
                <w:szCs w:val="22"/>
              </w:rPr>
              <w:t xml:space="preserve">please </w:t>
            </w:r>
            <w:r w:rsidRPr="00192972">
              <w:rPr>
                <w:rFonts w:cstheme="minorHAnsi"/>
                <w:sz w:val="22"/>
                <w:szCs w:val="22"/>
              </w:rPr>
              <w:t>email</w:t>
            </w:r>
            <w:r w:rsidR="00F91FF9" w:rsidRPr="00192972">
              <w:rPr>
                <w:rFonts w:cstheme="minorHAnsi"/>
                <w:sz w:val="22"/>
                <w:szCs w:val="22"/>
              </w:rPr>
              <w:t xml:space="preserve"> </w:t>
            </w:r>
            <w:r w:rsidR="00413AA4" w:rsidRPr="00192972">
              <w:rPr>
                <w:rFonts w:cstheme="minorHAnsi"/>
                <w:sz w:val="22"/>
                <w:szCs w:val="22"/>
              </w:rPr>
              <w:t>the</w:t>
            </w:r>
            <w:r w:rsidR="00F91FF9" w:rsidRPr="00192972">
              <w:rPr>
                <w:rFonts w:cstheme="minorHAnsi"/>
                <w:sz w:val="22"/>
                <w:szCs w:val="22"/>
              </w:rPr>
              <w:t xml:space="preserve"> form </w:t>
            </w:r>
            <w:r w:rsidRPr="00192972">
              <w:rPr>
                <w:rFonts w:cstheme="minorHAnsi"/>
                <w:sz w:val="22"/>
                <w:szCs w:val="22"/>
              </w:rPr>
              <w:t xml:space="preserve">to </w:t>
            </w:r>
            <w:hyperlink r:id="rId11" w:history="1">
              <w:r w:rsidR="0088587E" w:rsidRPr="00192972">
                <w:rPr>
                  <w:rStyle w:val="Hyperlink"/>
                  <w:rFonts w:cstheme="minorHAnsi"/>
                  <w:sz w:val="22"/>
                  <w:szCs w:val="22"/>
                </w:rPr>
                <w:t>NUDSupport@msigusa.com</w:t>
              </w:r>
            </w:hyperlink>
            <w:r w:rsidRPr="00192972">
              <w:rPr>
                <w:rFonts w:cstheme="minorHAnsi"/>
                <w:sz w:val="22"/>
                <w:szCs w:val="22"/>
              </w:rPr>
              <w:t>.</w:t>
            </w:r>
          </w:p>
          <w:p w:rsidR="0049289F" w:rsidRPr="00192972" w:rsidRDefault="0049289F" w:rsidP="00192972">
            <w:pPr>
              <w:spacing w:before="120"/>
              <w:ind w:left="-110"/>
              <w:jc w:val="center"/>
              <w:rPr>
                <w:rFonts w:cstheme="minorHAnsi"/>
                <w:sz w:val="22"/>
                <w:szCs w:val="22"/>
              </w:rPr>
            </w:pPr>
            <w:r w:rsidRPr="00192972">
              <w:rPr>
                <w:rFonts w:cstheme="minorHAnsi"/>
                <w:sz w:val="22"/>
                <w:szCs w:val="22"/>
              </w:rPr>
              <w:t>Thank you.</w:t>
            </w:r>
          </w:p>
        </w:tc>
      </w:tr>
    </w:tbl>
    <w:p w:rsidR="00192972" w:rsidRDefault="00192972" w:rsidP="00E677FE">
      <w:pPr>
        <w:spacing w:after="0"/>
        <w:rPr>
          <w:sz w:val="12"/>
          <w:szCs w:val="16"/>
        </w:rPr>
      </w:pPr>
    </w:p>
    <w:p w:rsidR="002D7F45" w:rsidRDefault="002D7F45" w:rsidP="00E677FE">
      <w:pPr>
        <w:spacing w:after="0"/>
        <w:rPr>
          <w:sz w:val="12"/>
          <w:szCs w:val="16"/>
        </w:rPr>
      </w:pPr>
    </w:p>
    <w:p w:rsidR="002D7F45" w:rsidRDefault="002D7F45" w:rsidP="00E677FE">
      <w:pPr>
        <w:spacing w:after="0"/>
        <w:rPr>
          <w:sz w:val="12"/>
          <w:szCs w:val="16"/>
        </w:rPr>
      </w:pPr>
    </w:p>
    <w:p w:rsidR="002D7F45" w:rsidRDefault="00192972" w:rsidP="00E677FE">
      <w:pPr>
        <w:spacing w:after="0"/>
        <w:rPr>
          <w:sz w:val="18"/>
          <w:szCs w:val="18"/>
        </w:rPr>
      </w:pPr>
      <w:r w:rsidRPr="00192972">
        <w:rPr>
          <w:rStyle w:val="FootnoteReference"/>
          <w:sz w:val="18"/>
          <w:szCs w:val="18"/>
        </w:rPr>
        <w:footnoteRef/>
      </w:r>
      <w:r w:rsidRPr="00192972">
        <w:rPr>
          <w:sz w:val="18"/>
          <w:szCs w:val="18"/>
        </w:rPr>
        <w:t xml:space="preserve"> MSIG insurers are subsidiaries of Mitsui Sumitomo Insurance Company, Limited, a member of MS &amp; AD Insurance Group.  MSIG refers to the insurers underwriting coverage:  Mitsui Sumitomo Insurance Company of America; Mitsui Sumitomo Insurance USA Inc.</w:t>
      </w:r>
      <w:proofErr w:type="gramStart"/>
      <w:r w:rsidRPr="00192972">
        <w:rPr>
          <w:sz w:val="18"/>
          <w:szCs w:val="18"/>
        </w:rPr>
        <w:t>;</w:t>
      </w:r>
      <w:proofErr w:type="gramEnd"/>
      <w:r w:rsidRPr="00192972">
        <w:rPr>
          <w:sz w:val="18"/>
          <w:szCs w:val="18"/>
        </w:rPr>
        <w:t xml:space="preserve"> and MSI Specialty Insurance (USA) Inc.  Not all insurers do business in all jurisdictions.   </w:t>
      </w:r>
      <w:proofErr w:type="gramStart"/>
      <w:r w:rsidRPr="00192972">
        <w:rPr>
          <w:sz w:val="18"/>
          <w:szCs w:val="18"/>
        </w:rPr>
        <w:t>The insurers are managed by Mitsui Sumitomo Marine Management (U.S.A.), Inc. with offices at 15 Independence Boulevard, P.O. Box 4602, Warren, NJ  07059-0602, USA</w:t>
      </w:r>
      <w:proofErr w:type="gramEnd"/>
      <w:r w:rsidRPr="00192972">
        <w:rPr>
          <w:sz w:val="18"/>
          <w:szCs w:val="18"/>
        </w:rPr>
        <w:t>.</w:t>
      </w:r>
    </w:p>
    <w:p w:rsidR="00192972" w:rsidRPr="002D7F45" w:rsidRDefault="002D7F45" w:rsidP="002D7F45">
      <w:pPr>
        <w:tabs>
          <w:tab w:val="left" w:pos="841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192972" w:rsidRPr="002D7F45" w:rsidSect="00192972">
      <w:headerReference w:type="default" r:id="rId12"/>
      <w:footerReference w:type="default" r:id="rId13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062" w:rsidRDefault="00542062" w:rsidP="00650259">
      <w:pPr>
        <w:spacing w:after="0" w:line="240" w:lineRule="auto"/>
      </w:pPr>
      <w:r>
        <w:separator/>
      </w:r>
    </w:p>
  </w:endnote>
  <w:endnote w:type="continuationSeparator" w:id="0">
    <w:p w:rsidR="00542062" w:rsidRDefault="0054206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41BB81-6A19-4A61-B749-289AC601C386}"/>
    <w:embedBold r:id="rId2" w:fontKey="{EB894F3B-AC6A-402C-92DD-4C2321A396F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23668C-6ECB-4BAE-B7BE-163E6DE90788}"/>
    <w:embedBold r:id="rId4" w:fontKey="{168A1B4A-9355-42F3-A834-824012D51722}"/>
    <w:embedItalic r:id="rId5" w:fontKey="{87F1096E-33FB-4B69-A293-0A4AE96FC0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6388D8B-2AAF-43DB-B95B-C37777149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2D7F45" w:rsidRPr="002D7F45" w:rsidRDefault="002D7F45" w:rsidP="002D7F45">
    <w:pPr>
      <w:jc w:val="right"/>
      <w:rPr>
        <w:sz w:val="20"/>
        <w:szCs w:val="20"/>
      </w:rPr>
    </w:pPr>
    <w:r w:rsidRPr="002D7F45">
      <w:rPr>
        <w:sz w:val="20"/>
        <w:szCs w:val="20"/>
      </w:rPr>
      <w:t>DMU3509/29/2021</w:t>
    </w:r>
  </w:p>
  <w:p w:rsidR="0090596C" w:rsidRDefault="0090596C" w:rsidP="002D7F45">
    <w:pPr>
      <w:pStyle w:val="NoSpacing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062" w:rsidRDefault="00542062" w:rsidP="00650259">
      <w:pPr>
        <w:spacing w:after="0" w:line="240" w:lineRule="auto"/>
      </w:pPr>
      <w:r>
        <w:separator/>
      </w:r>
    </w:p>
  </w:footnote>
  <w:footnote w:type="continuationSeparator" w:id="0">
    <w:p w:rsidR="00542062" w:rsidRDefault="0054206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42062" w:rsidTr="0090596C">
      <w:trPr>
        <w:trHeight w:val="990"/>
      </w:trPr>
      <w:tc>
        <w:tcPr>
          <w:tcW w:w="1350" w:type="dxa"/>
          <w:vAlign w:val="center"/>
        </w:tcPr>
        <w:p w:rsidR="0090596C" w:rsidRDefault="00192972" w:rsidP="0090596C">
          <w:pPr>
            <w:pStyle w:val="Header"/>
            <w:ind w:left="-108"/>
          </w:pPr>
          <w:bookmarkStart w:id="1" w:name="_Hlk521325785"/>
          <w: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-303530</wp:posOffset>
                </wp:positionH>
                <wp:positionV relativeFrom="paragraph">
                  <wp:posOffset>-195580</wp:posOffset>
                </wp:positionV>
                <wp:extent cx="1333500" cy="55245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55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:rsidR="00542062" w:rsidRPr="00F91FF9" w:rsidRDefault="0049289F" w:rsidP="00542062">
          <w:pPr>
            <w:pStyle w:val="Header"/>
            <w:rPr>
              <w:color w:val="C00000"/>
            </w:rPr>
          </w:pPr>
          <w:r>
            <w:rPr>
              <w:color w:val="C00000"/>
            </w:rPr>
            <w:t xml:space="preserve">  </w:t>
          </w:r>
          <w:r w:rsidR="00192972">
            <w:rPr>
              <w:color w:val="C00000"/>
            </w:rPr>
            <w:t xml:space="preserve">  </w:t>
          </w:r>
          <w:r w:rsidR="00542062" w:rsidRPr="00F91FF9">
            <w:rPr>
              <w:color w:val="C00000"/>
            </w:rPr>
            <w:t xml:space="preserve">CRS &amp; Claim Inquiry System </w:t>
          </w:r>
        </w:p>
        <w:p w:rsidR="0090596C" w:rsidRPr="00542062" w:rsidRDefault="0049289F" w:rsidP="00542062">
          <w:pPr>
            <w:pStyle w:val="Header"/>
            <w:rPr>
              <w:color w:val="0000FF"/>
            </w:rPr>
          </w:pPr>
          <w:r>
            <w:rPr>
              <w:color w:val="C00000"/>
            </w:rPr>
            <w:t xml:space="preserve">  </w:t>
          </w:r>
          <w:r w:rsidR="00192972">
            <w:rPr>
              <w:color w:val="C00000"/>
            </w:rPr>
            <w:t xml:space="preserve">  </w:t>
          </w:r>
          <w:r w:rsidR="00542062" w:rsidRPr="00F91FF9">
            <w:rPr>
              <w:color w:val="C00000"/>
            </w:rPr>
            <w:t>Registration Form</w:t>
          </w:r>
        </w:p>
      </w:tc>
    </w:tr>
    <w:bookmarkEnd w:id="1"/>
  </w:tbl>
  <w:p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4134FCC"/>
    <w:multiLevelType w:val="hybridMultilevel"/>
    <w:tmpl w:val="FFB0CF7E"/>
    <w:lvl w:ilvl="0" w:tplc="1BFC061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62"/>
    <w:rsid w:val="000456E1"/>
    <w:rsid w:val="00052382"/>
    <w:rsid w:val="0006568A"/>
    <w:rsid w:val="00073675"/>
    <w:rsid w:val="00076F0F"/>
    <w:rsid w:val="00084253"/>
    <w:rsid w:val="000B67F8"/>
    <w:rsid w:val="000D1F49"/>
    <w:rsid w:val="00103605"/>
    <w:rsid w:val="001727CA"/>
    <w:rsid w:val="00192972"/>
    <w:rsid w:val="001A1ACF"/>
    <w:rsid w:val="001B3BD6"/>
    <w:rsid w:val="002412FA"/>
    <w:rsid w:val="002928D0"/>
    <w:rsid w:val="002C56E6"/>
    <w:rsid w:val="002D7F45"/>
    <w:rsid w:val="002E4F47"/>
    <w:rsid w:val="00361E11"/>
    <w:rsid w:val="003A69F9"/>
    <w:rsid w:val="003B4744"/>
    <w:rsid w:val="003F0847"/>
    <w:rsid w:val="0040090B"/>
    <w:rsid w:val="00413AA4"/>
    <w:rsid w:val="0046302A"/>
    <w:rsid w:val="00487D2D"/>
    <w:rsid w:val="0049289F"/>
    <w:rsid w:val="004D5D62"/>
    <w:rsid w:val="004F277D"/>
    <w:rsid w:val="005112D0"/>
    <w:rsid w:val="00542062"/>
    <w:rsid w:val="0057348A"/>
    <w:rsid w:val="00577E06"/>
    <w:rsid w:val="00590C78"/>
    <w:rsid w:val="005A3BF7"/>
    <w:rsid w:val="005A5E4C"/>
    <w:rsid w:val="005F2035"/>
    <w:rsid w:val="005F7990"/>
    <w:rsid w:val="0063739C"/>
    <w:rsid w:val="00650259"/>
    <w:rsid w:val="006B2BA8"/>
    <w:rsid w:val="006B6244"/>
    <w:rsid w:val="00770F25"/>
    <w:rsid w:val="007A35A8"/>
    <w:rsid w:val="007B0A85"/>
    <w:rsid w:val="007C6A52"/>
    <w:rsid w:val="007F6E85"/>
    <w:rsid w:val="007F7B5D"/>
    <w:rsid w:val="00816D6B"/>
    <w:rsid w:val="0082043E"/>
    <w:rsid w:val="00836129"/>
    <w:rsid w:val="00841269"/>
    <w:rsid w:val="0088587E"/>
    <w:rsid w:val="008862C7"/>
    <w:rsid w:val="008E203A"/>
    <w:rsid w:val="0090596C"/>
    <w:rsid w:val="0091229C"/>
    <w:rsid w:val="00940E73"/>
    <w:rsid w:val="00946545"/>
    <w:rsid w:val="0098597D"/>
    <w:rsid w:val="009F443D"/>
    <w:rsid w:val="009F619A"/>
    <w:rsid w:val="009F6DDE"/>
    <w:rsid w:val="00A370A8"/>
    <w:rsid w:val="00A77B3F"/>
    <w:rsid w:val="00BC030F"/>
    <w:rsid w:val="00BD4753"/>
    <w:rsid w:val="00BD5CB1"/>
    <w:rsid w:val="00BE62EE"/>
    <w:rsid w:val="00BE6C6C"/>
    <w:rsid w:val="00C003BA"/>
    <w:rsid w:val="00C22885"/>
    <w:rsid w:val="00C46878"/>
    <w:rsid w:val="00CB4A51"/>
    <w:rsid w:val="00CD4532"/>
    <w:rsid w:val="00CD47B0"/>
    <w:rsid w:val="00CD70CE"/>
    <w:rsid w:val="00CE6104"/>
    <w:rsid w:val="00CE7918"/>
    <w:rsid w:val="00CF4825"/>
    <w:rsid w:val="00D13C04"/>
    <w:rsid w:val="00D16163"/>
    <w:rsid w:val="00D728C4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20E49"/>
    <w:rsid w:val="00F21F69"/>
    <w:rsid w:val="00F52451"/>
    <w:rsid w:val="00F62778"/>
    <w:rsid w:val="00F91FF9"/>
    <w:rsid w:val="00FB2B5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BE215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UDSupport@msigusa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erez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0072A1BF794E44BBB05D7BABF37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3F540-6DD7-4793-8B50-2773C3C97D33}"/>
      </w:docPartPr>
      <w:docPartBody>
        <w:p w:rsidR="00C83FB5" w:rsidRDefault="004F6720">
          <w:pPr>
            <w:pStyle w:val="1F0072A1BF794E44BBB05D7BABF379F9"/>
          </w:pPr>
          <w:r w:rsidRPr="0090596C">
            <w:t>First Name</w:t>
          </w:r>
        </w:p>
      </w:docPartBody>
    </w:docPart>
    <w:docPart>
      <w:docPartPr>
        <w:name w:val="660233E126AC40B292E624BA4D678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1F1FC-F8A3-4819-9526-7780374342A5}"/>
      </w:docPartPr>
      <w:docPartBody>
        <w:p w:rsidR="00C83FB5" w:rsidRDefault="004F6720">
          <w:pPr>
            <w:pStyle w:val="660233E126AC40B292E624BA4D6781EF"/>
          </w:pPr>
          <w:r w:rsidRPr="0090596C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720"/>
    <w:rsid w:val="004F6720"/>
    <w:rsid w:val="00C8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07F857368E429F9CD7F69212C6F2DD">
    <w:name w:val="1607F857368E429F9CD7F69212C6F2DD"/>
  </w:style>
  <w:style w:type="paragraph" w:customStyle="1" w:styleId="AD51B98418A14D779D249BECCE2A3514">
    <w:name w:val="AD51B98418A14D779D249BECCE2A3514"/>
  </w:style>
  <w:style w:type="paragraph" w:customStyle="1" w:styleId="CBD383E9B7BA439CBB8801E259C064D3">
    <w:name w:val="CBD383E9B7BA439CBB8801E259C064D3"/>
  </w:style>
  <w:style w:type="paragraph" w:customStyle="1" w:styleId="8C56C96F0D9C408BA2E43E4F444BA0DD">
    <w:name w:val="8C56C96F0D9C408BA2E43E4F444BA0DD"/>
  </w:style>
  <w:style w:type="paragraph" w:customStyle="1" w:styleId="9BE5C42CCBF247159598304CBD2294F9">
    <w:name w:val="9BE5C42CCBF247159598304CBD2294F9"/>
  </w:style>
  <w:style w:type="paragraph" w:customStyle="1" w:styleId="6A0B888C19C64A95B4D3F22899A783E0">
    <w:name w:val="6A0B888C19C64A95B4D3F22899A783E0"/>
  </w:style>
  <w:style w:type="paragraph" w:customStyle="1" w:styleId="13502C172A634519B0B1F561D347068B">
    <w:name w:val="13502C172A634519B0B1F561D347068B"/>
  </w:style>
  <w:style w:type="paragraph" w:customStyle="1" w:styleId="2DFE39D906CD48C2834FF627994823D4">
    <w:name w:val="2DFE39D906CD48C2834FF627994823D4"/>
  </w:style>
  <w:style w:type="paragraph" w:customStyle="1" w:styleId="5CBDA45DE6B745BB8B1968B4478BC2CD">
    <w:name w:val="5CBDA45DE6B745BB8B1968B4478BC2CD"/>
  </w:style>
  <w:style w:type="paragraph" w:customStyle="1" w:styleId="1F0072A1BF794E44BBB05D7BABF379F9">
    <w:name w:val="1F0072A1BF794E44BBB05D7BABF379F9"/>
  </w:style>
  <w:style w:type="paragraph" w:customStyle="1" w:styleId="660233E126AC40B292E624BA4D6781EF">
    <w:name w:val="660233E126AC40B292E624BA4D6781EF"/>
  </w:style>
  <w:style w:type="paragraph" w:customStyle="1" w:styleId="15F8D9A333BC4DE3B2583DB176C946E4">
    <w:name w:val="15F8D9A333BC4DE3B2583DB176C946E4"/>
  </w:style>
  <w:style w:type="paragraph" w:customStyle="1" w:styleId="6F9F6BAE0491436F9C01FB9106606726">
    <w:name w:val="6F9F6BAE0491436F9C01FB9106606726"/>
  </w:style>
  <w:style w:type="paragraph" w:customStyle="1" w:styleId="FD29D786BAAE4DB78A08C3EFB4EF22FE">
    <w:name w:val="FD29D786BAAE4DB78A08C3EFB4EF22FE"/>
  </w:style>
  <w:style w:type="paragraph" w:customStyle="1" w:styleId="2E1D48BA4FF849159927D622027DE7AB">
    <w:name w:val="2E1D48BA4FF849159927D622027DE7AB"/>
  </w:style>
  <w:style w:type="paragraph" w:customStyle="1" w:styleId="E4B89941BF844E9380D10F40B8789A87">
    <w:name w:val="E4B89941BF844E9380D10F40B8789A8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2AEF26A034349728C752EA2C75CE87C">
    <w:name w:val="C2AEF26A034349728C752EA2C75CE87C"/>
  </w:style>
  <w:style w:type="paragraph" w:customStyle="1" w:styleId="C8729FB66B204AA0BA683CEFBCAE15E0">
    <w:name w:val="C8729FB66B204AA0BA683CEFBCAE15E0"/>
  </w:style>
  <w:style w:type="paragraph" w:customStyle="1" w:styleId="C06F2FD0293A42EDBB123EE6ED330849">
    <w:name w:val="C06F2FD0293A42EDBB123EE6ED330849"/>
  </w:style>
  <w:style w:type="paragraph" w:customStyle="1" w:styleId="4E8F55A7E89F40D4857943847D00C6D4">
    <w:name w:val="4E8F55A7E89F40D4857943847D00C6D4"/>
  </w:style>
  <w:style w:type="paragraph" w:customStyle="1" w:styleId="AC9CCB767D4047C787C154985660372C">
    <w:name w:val="AC9CCB767D4047C787C154985660372C"/>
  </w:style>
  <w:style w:type="paragraph" w:customStyle="1" w:styleId="ED4ED69D064E46F3BC7D79B60880A361">
    <w:name w:val="ED4ED69D064E46F3BC7D79B60880A361"/>
  </w:style>
  <w:style w:type="paragraph" w:customStyle="1" w:styleId="7F0B8BF657AA42A29BF3ED6416CF3119">
    <w:name w:val="7F0B8BF657AA42A29BF3ED6416CF3119"/>
  </w:style>
  <w:style w:type="paragraph" w:customStyle="1" w:styleId="D5A8521E7C2E4DA19F9B1DCF9263CF87">
    <w:name w:val="D5A8521E7C2E4DA19F9B1DCF9263CF87"/>
    <w:rsid w:val="004F6720"/>
  </w:style>
  <w:style w:type="paragraph" w:customStyle="1" w:styleId="96F8A810D2354669AF6B6FF0B0632639">
    <w:name w:val="96F8A810D2354669AF6B6FF0B0632639"/>
    <w:rsid w:val="004F6720"/>
  </w:style>
  <w:style w:type="paragraph" w:customStyle="1" w:styleId="9AAC829EC14B40F7B6EEF01101E325A3">
    <w:name w:val="9AAC829EC14B40F7B6EEF01101E325A3"/>
    <w:rsid w:val="004F67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6dc4bcd6-49db-4c07-9060-8acfc67cef9f"/>
    <ds:schemaRef ds:uri="http://purl.org/dc/elements/1.1/"/>
    <ds:schemaRef ds:uri="http://schemas.microsoft.com/sharepoint/v3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b0879af-3eba-417a-a55a-ffe6dcd6ca7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B7088B-09B9-4502-BC58-FAA3C2C1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2021-09-24T14:10:00Z</dcterms:created>
  <dcterms:modified xsi:type="dcterms:W3CDTF">2021-09-28T13:57:00Z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